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dTable1Light-Accent2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315"/>
        <w:gridCol w:w="7315"/>
      </w:tblGrid>
      <w:tr w:rsidR="002F6E35" w14:paraId="44D1A9CF" w14:textId="77777777" w:rsidTr="005A7C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none" w:sz="0" w:space="0" w:color="auto"/>
            </w:tcBorders>
            <w:shd w:val="clear" w:color="auto" w:fill="EEE412"/>
          </w:tcPr>
          <w:p w14:paraId="395AFC79" w14:textId="5A67D379" w:rsidR="002F6E35" w:rsidRDefault="00C93015">
            <w:pPr>
              <w:pStyle w:val="Month"/>
            </w:pPr>
            <w:r>
              <w:t xml:space="preserve">May </w:t>
            </w:r>
            <w:r w:rsidR="006F54B7">
              <w:t>2023</w:t>
            </w:r>
          </w:p>
        </w:tc>
        <w:tc>
          <w:tcPr>
            <w:tcW w:w="2500" w:type="pct"/>
            <w:tcBorders>
              <w:bottom w:val="none" w:sz="0" w:space="0" w:color="auto"/>
            </w:tcBorders>
            <w:shd w:val="clear" w:color="auto" w:fill="EEE412"/>
          </w:tcPr>
          <w:p w14:paraId="72947822" w14:textId="77777777" w:rsidR="002F6E35" w:rsidRPr="005A7C70" w:rsidRDefault="002F6E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EEE412"/>
              </w:rPr>
            </w:pPr>
          </w:p>
        </w:tc>
      </w:tr>
      <w:tr w:rsidR="002F6E35" w:rsidRPr="00420111" w14:paraId="28A71ADC" w14:textId="77777777" w:rsidTr="00AB29FA">
        <w:trPr>
          <w:trHeight w:hRule="exact"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050F2DA0" w14:textId="77777777" w:rsidR="002F6E35" w:rsidRPr="00420111" w:rsidRDefault="002F6E35" w:rsidP="00420111"/>
        </w:tc>
        <w:tc>
          <w:tcPr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32560268" w14:textId="3F1B4E27" w:rsidR="002F6E35" w:rsidRPr="00420111" w:rsidRDefault="002F6E35" w:rsidP="004201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tbl>
      <w:tblPr>
        <w:tblStyle w:val="TableCalendar"/>
        <w:tblW w:w="5000" w:type="pct"/>
        <w:tblLayout w:type="fixed"/>
        <w:tblLook w:val="0420" w:firstRow="1" w:lastRow="0" w:firstColumn="0" w:lastColumn="0" w:noHBand="0" w:noVBand="1"/>
      </w:tblPr>
      <w:tblGrid>
        <w:gridCol w:w="2088"/>
        <w:gridCol w:w="2088"/>
        <w:gridCol w:w="2088"/>
        <w:gridCol w:w="2088"/>
        <w:gridCol w:w="2088"/>
        <w:gridCol w:w="2088"/>
        <w:gridCol w:w="2088"/>
      </w:tblGrid>
      <w:tr w:rsidR="002F6E35" w14:paraId="0E016AD3" w14:textId="77777777" w:rsidTr="002F6E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1527134494"/>
            <w:placeholder>
              <w:docPart w:val="5F8C6D5CE1F54ABD91EDE1064B0C45B0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54" w:type="dxa"/>
              </w:tcPr>
              <w:p w14:paraId="2DBE43EA" w14:textId="77777777" w:rsidR="002F6E35" w:rsidRDefault="009035F5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2055" w:type="dxa"/>
          </w:tcPr>
          <w:p w14:paraId="77402140" w14:textId="77777777" w:rsidR="002F6E35" w:rsidRDefault="00D06F70">
            <w:pPr>
              <w:pStyle w:val="Days"/>
            </w:pPr>
            <w:sdt>
              <w:sdtPr>
                <w:id w:val="8650153"/>
                <w:placeholder>
                  <w:docPart w:val="CE55F52F76FD4F25B7D492C01C0A97FC"/>
                </w:placeholder>
                <w:temporary/>
                <w:showingPlcHdr/>
                <w15:appearance w15:val="hidden"/>
              </w:sdtPr>
              <w:sdtEndPr/>
              <w:sdtContent>
                <w:r w:rsidR="009035F5">
                  <w:t>Monday</w:t>
                </w:r>
              </w:sdtContent>
            </w:sdt>
          </w:p>
        </w:tc>
        <w:tc>
          <w:tcPr>
            <w:tcW w:w="2055" w:type="dxa"/>
          </w:tcPr>
          <w:p w14:paraId="72488BC2" w14:textId="77777777" w:rsidR="002F6E35" w:rsidRDefault="00D06F70">
            <w:pPr>
              <w:pStyle w:val="Days"/>
            </w:pPr>
            <w:sdt>
              <w:sdtPr>
                <w:id w:val="-1517691135"/>
                <w:placeholder>
                  <w:docPart w:val="0B7F54F406954BFFA35C98161D59B666"/>
                </w:placeholder>
                <w:temporary/>
                <w:showingPlcHdr/>
                <w15:appearance w15:val="hidden"/>
              </w:sdtPr>
              <w:sdtEndPr/>
              <w:sdtContent>
                <w:r w:rsidR="009035F5">
                  <w:t>Tuesday</w:t>
                </w:r>
              </w:sdtContent>
            </w:sdt>
          </w:p>
        </w:tc>
        <w:tc>
          <w:tcPr>
            <w:tcW w:w="2055" w:type="dxa"/>
          </w:tcPr>
          <w:p w14:paraId="642686E3" w14:textId="77777777" w:rsidR="002F6E35" w:rsidRDefault="00D06F70">
            <w:pPr>
              <w:pStyle w:val="Days"/>
            </w:pPr>
            <w:sdt>
              <w:sdtPr>
                <w:id w:val="-1684429625"/>
                <w:placeholder>
                  <w:docPart w:val="6F2A8AB1242C47128C3C20F228FC89DD"/>
                </w:placeholder>
                <w:temporary/>
                <w:showingPlcHdr/>
                <w15:appearance w15:val="hidden"/>
              </w:sdtPr>
              <w:sdtEndPr/>
              <w:sdtContent>
                <w:r w:rsidR="009035F5">
                  <w:t>Wednesday</w:t>
                </w:r>
              </w:sdtContent>
            </w:sdt>
          </w:p>
        </w:tc>
        <w:tc>
          <w:tcPr>
            <w:tcW w:w="2055" w:type="dxa"/>
          </w:tcPr>
          <w:p w14:paraId="3511A495" w14:textId="77777777" w:rsidR="002F6E35" w:rsidRDefault="00D06F70">
            <w:pPr>
              <w:pStyle w:val="Days"/>
            </w:pPr>
            <w:sdt>
              <w:sdtPr>
                <w:id w:val="-1188375605"/>
                <w:placeholder>
                  <w:docPart w:val="43952EF467884482838345C1FE3505E4"/>
                </w:placeholder>
                <w:temporary/>
                <w:showingPlcHdr/>
                <w15:appearance w15:val="hidden"/>
              </w:sdtPr>
              <w:sdtEndPr/>
              <w:sdtContent>
                <w:r w:rsidR="009035F5">
                  <w:t>Thursday</w:t>
                </w:r>
              </w:sdtContent>
            </w:sdt>
          </w:p>
        </w:tc>
        <w:tc>
          <w:tcPr>
            <w:tcW w:w="2055" w:type="dxa"/>
          </w:tcPr>
          <w:p w14:paraId="00E3B41C" w14:textId="77777777" w:rsidR="002F6E35" w:rsidRDefault="00D06F70">
            <w:pPr>
              <w:pStyle w:val="Days"/>
            </w:pPr>
            <w:sdt>
              <w:sdtPr>
                <w:id w:val="1991825489"/>
                <w:placeholder>
                  <w:docPart w:val="B9CBA9778A04470D88F9B56C0902D7A8"/>
                </w:placeholder>
                <w:temporary/>
                <w:showingPlcHdr/>
                <w15:appearance w15:val="hidden"/>
              </w:sdtPr>
              <w:sdtEndPr/>
              <w:sdtContent>
                <w:r w:rsidR="009035F5">
                  <w:t>Friday</w:t>
                </w:r>
              </w:sdtContent>
            </w:sdt>
          </w:p>
        </w:tc>
        <w:tc>
          <w:tcPr>
            <w:tcW w:w="2055" w:type="dxa"/>
          </w:tcPr>
          <w:p w14:paraId="3A8150B1" w14:textId="77777777" w:rsidR="002F6E35" w:rsidRDefault="00D06F70">
            <w:pPr>
              <w:pStyle w:val="Days"/>
            </w:pPr>
            <w:sdt>
              <w:sdtPr>
                <w:id w:val="115736794"/>
                <w:placeholder>
                  <w:docPart w:val="39F3BBA75FDF420CBDB92139E290E72F"/>
                </w:placeholder>
                <w:temporary/>
                <w:showingPlcHdr/>
                <w15:appearance w15:val="hidden"/>
              </w:sdtPr>
              <w:sdtEndPr/>
              <w:sdtContent>
                <w:r w:rsidR="009035F5">
                  <w:t>Saturday</w:t>
                </w:r>
              </w:sdtContent>
            </w:sdt>
          </w:p>
        </w:tc>
      </w:tr>
      <w:tr w:rsidR="002F6E35" w14:paraId="66AF48A7" w14:textId="77777777" w:rsidTr="002F6E35">
        <w:tc>
          <w:tcPr>
            <w:tcW w:w="2054" w:type="dxa"/>
            <w:tcBorders>
              <w:bottom w:val="nil"/>
            </w:tcBorders>
          </w:tcPr>
          <w:p w14:paraId="676BDB65" w14:textId="77777777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F82D04">
              <w:instrText>Saturday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2FCC9B1E" w14:textId="77777777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F82D04">
              <w:instrText>Saturday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 w:rsidR="00F82D04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 w:rsidR="00FA21CA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5767972D" w14:textId="77777777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F82D04">
              <w:instrText>Saturday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 w:rsidR="00F82D04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 w:rsidR="00FA21CA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3C1F8BEA" w14:textId="77777777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F82D04">
              <w:instrText>Saturday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 w:rsidR="00F82D04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 w:rsidR="007A49F2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21475F6F" w14:textId="77777777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F82D04">
              <w:instrText>Saturday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 w:rsidR="00F82D04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 w:rsidR="00557989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4A24ED7B" w14:textId="77777777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F82D04">
              <w:instrText>Saturday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 w:rsidR="00F82D04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 w:rsidR="00557989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05B75E74" w14:textId="1341B6B8" w:rsidR="002F6E35" w:rsidRDefault="002F6E35">
            <w:pPr>
              <w:pStyle w:val="Dates"/>
            </w:pPr>
          </w:p>
        </w:tc>
      </w:tr>
      <w:tr w:rsidR="002F6E35" w14:paraId="10050686" w14:textId="77777777" w:rsidTr="000B0DBA">
        <w:trPr>
          <w:trHeight w:hRule="exact" w:val="432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6D831791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92BFAE7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745590C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A75CEC5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48A11E3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FDD25C1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1FE335C" w14:textId="603C6720" w:rsidR="00F82D04" w:rsidRDefault="00F82D04"/>
        </w:tc>
      </w:tr>
      <w:tr w:rsidR="002F6E35" w14:paraId="6008226A" w14:textId="77777777" w:rsidTr="002F6E35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2BD7FBB4" w14:textId="5B0B5CD3" w:rsidR="002F6E35" w:rsidRDefault="002F6E35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0F4D08B" w14:textId="1E4D9A08" w:rsidR="002F6E35" w:rsidRDefault="00C93015">
            <w:pPr>
              <w:pStyle w:val="Dates"/>
            </w:pPr>
            <w:r>
              <w:t>1</w:t>
            </w:r>
          </w:p>
          <w:p w14:paraId="17DFFBA4" w14:textId="07FBC658" w:rsidR="00F82D04" w:rsidRDefault="00F82D04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6C56E7D" w14:textId="7FF0DF76" w:rsidR="002F6E35" w:rsidRDefault="00C93015">
            <w:pPr>
              <w:pStyle w:val="Dates"/>
            </w:pPr>
            <w:r>
              <w:t>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F2C75D1" w14:textId="2CC61027" w:rsidR="002F6E35" w:rsidRDefault="00C93015">
            <w:pPr>
              <w:pStyle w:val="Dates"/>
            </w:pPr>
            <w:r>
              <w:t>3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7B0CCE9" w14:textId="064912EA" w:rsidR="002F6E35" w:rsidRDefault="00C93015">
            <w:pPr>
              <w:pStyle w:val="Dates"/>
            </w:pPr>
            <w:r>
              <w:t>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4B1D564" w14:textId="4A343509" w:rsidR="002F6E35" w:rsidRDefault="00C93015">
            <w:pPr>
              <w:pStyle w:val="Dates"/>
            </w:pPr>
            <w:r>
              <w:t>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55459DD" w14:textId="64E9FC55" w:rsidR="002F6E35" w:rsidRDefault="00C93015">
            <w:pPr>
              <w:pStyle w:val="Dates"/>
            </w:pPr>
            <w:r>
              <w:t>6</w:t>
            </w:r>
          </w:p>
        </w:tc>
      </w:tr>
      <w:tr w:rsidR="00F82D04" w14:paraId="562C9BBA" w14:textId="77777777" w:rsidTr="008402A1">
        <w:trPr>
          <w:trHeight w:hRule="exact" w:val="1179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331D2004" w14:textId="77777777" w:rsidR="00F82D04" w:rsidRDefault="00F82D04" w:rsidP="00F82D04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CA368B5" w14:textId="77777777" w:rsidR="00735D3F" w:rsidRDefault="00735D3F" w:rsidP="00F82D04">
            <w:r>
              <w:rPr>
                <w:noProof/>
              </w:rPr>
              <w:drawing>
                <wp:inline distT="0" distB="0" distL="0" distR="0" wp14:anchorId="0E20BDFE" wp14:editId="79843C57">
                  <wp:extent cx="816081" cy="417195"/>
                  <wp:effectExtent l="0" t="0" r="0" b="0"/>
                  <wp:docPr id="1" name="Picture 1" descr="School Principals' Day - Utica Academy of Science Charter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chool Principals' Day - Utica Academy of Science Charter 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222" cy="422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D95369" w14:textId="55A22822" w:rsidR="008F1824" w:rsidRDefault="008F1824" w:rsidP="00F82D04">
            <w:r>
              <w:t>National Principal’s Day</w:t>
            </w:r>
          </w:p>
          <w:p w14:paraId="7F61F551" w14:textId="610BCC24" w:rsidR="00F82D04" w:rsidRDefault="001C2898" w:rsidP="00F82D04">
            <w:r>
              <w:t>Pom Practice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569B53B" w14:textId="77777777" w:rsidR="00F82D04" w:rsidRDefault="00610ACB" w:rsidP="00F82D04">
            <w:r>
              <w:t>Chorus</w:t>
            </w:r>
          </w:p>
          <w:p w14:paraId="2600AD14" w14:textId="77777777" w:rsidR="00610ACB" w:rsidRDefault="00610ACB" w:rsidP="00F82D04">
            <w:r>
              <w:t>Canstruction</w:t>
            </w:r>
          </w:p>
          <w:p w14:paraId="7AAFF5D0" w14:textId="77777777" w:rsidR="00610ACB" w:rsidRDefault="00610ACB" w:rsidP="00F82D04">
            <w:r>
              <w:t>Computer Club</w:t>
            </w:r>
          </w:p>
          <w:p w14:paraId="6C0D29A5" w14:textId="4F9F4BE3" w:rsidR="00610ACB" w:rsidRDefault="00610ACB" w:rsidP="00F82D04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237D782" w14:textId="77777777" w:rsidR="00F82D04" w:rsidRDefault="001C2898" w:rsidP="00F82D04">
            <w:r>
              <w:t xml:space="preserve">Pom Practice </w:t>
            </w:r>
          </w:p>
          <w:p w14:paraId="5C61E96F" w14:textId="77777777" w:rsidR="00610ACB" w:rsidRDefault="00610ACB" w:rsidP="00F82D04">
            <w:r>
              <w:t>Broadcasting Club</w:t>
            </w:r>
          </w:p>
          <w:p w14:paraId="50039DA5" w14:textId="351F0304" w:rsidR="0067797B" w:rsidRPr="006D5653" w:rsidRDefault="0067797B" w:rsidP="00F82D04">
            <w:pPr>
              <w:rPr>
                <w:b/>
                <w:bCs/>
              </w:rPr>
            </w:pPr>
            <w:r w:rsidRPr="006D5653">
              <w:rPr>
                <w:b/>
                <w:bCs/>
              </w:rPr>
              <w:t>5</w:t>
            </w:r>
            <w:r w:rsidRPr="006D5653">
              <w:rPr>
                <w:b/>
                <w:bCs/>
                <w:vertAlign w:val="superscript"/>
              </w:rPr>
              <w:t>th</w:t>
            </w:r>
            <w:r w:rsidRPr="006D5653">
              <w:rPr>
                <w:b/>
                <w:bCs/>
              </w:rPr>
              <w:t xml:space="preserve"> Grade Parent Meeting 6pm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5C3A2C7" w14:textId="6E7CDBE7" w:rsidR="008402A1" w:rsidRDefault="008402A1" w:rsidP="00F82D04">
            <w:r>
              <w:t xml:space="preserve"> 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D486BFC" w14:textId="36F57E0D" w:rsidR="00F82D04" w:rsidRPr="00F8150F" w:rsidRDefault="0067797B" w:rsidP="00F82D04">
            <w:pPr>
              <w:rPr>
                <w:b/>
                <w:bCs/>
              </w:rPr>
            </w:pPr>
            <w:r w:rsidRPr="00F8150F">
              <w:rPr>
                <w:b/>
                <w:bCs/>
              </w:rPr>
              <w:t>Optional School Induction</w:t>
            </w:r>
            <w:r w:rsidR="00771099" w:rsidRPr="00F8150F">
              <w:rPr>
                <w:b/>
                <w:bCs/>
              </w:rPr>
              <w:t xml:space="preserve"> Ceremony</w:t>
            </w:r>
            <w:r w:rsidRPr="00F8150F">
              <w:rPr>
                <w:b/>
                <w:bCs/>
              </w:rPr>
              <w:t xml:space="preserve"> 9am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E636528" w14:textId="7D7DBD48" w:rsidR="00F82D04" w:rsidRDefault="0067797B" w:rsidP="00F82D04">
            <w:r>
              <w:t>Gems Meeting 9am</w:t>
            </w:r>
          </w:p>
        </w:tc>
      </w:tr>
      <w:tr w:rsidR="00F82D04" w14:paraId="499D79C9" w14:textId="77777777" w:rsidTr="002F6E35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085F1381" w14:textId="18B33006" w:rsidR="00F82D04" w:rsidRDefault="00C93015" w:rsidP="00F82D04">
            <w:pPr>
              <w:pStyle w:val="Dates"/>
            </w:pPr>
            <w:r>
              <w:t>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27BE2AD" w14:textId="76823A72" w:rsidR="00F82D04" w:rsidRDefault="00C93015" w:rsidP="00F82D04">
            <w:pPr>
              <w:pStyle w:val="Dates"/>
            </w:pPr>
            <w:r>
              <w:t>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5B3E423" w14:textId="61A69C90" w:rsidR="00F82D04" w:rsidRDefault="00C93015" w:rsidP="00F82D04">
            <w:pPr>
              <w:pStyle w:val="Dates"/>
            </w:pPr>
            <w:r>
              <w:t>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143CBAA" w14:textId="30EC54D1" w:rsidR="00A406EE" w:rsidRPr="00A406EE" w:rsidRDefault="00C93015" w:rsidP="000B0DBA">
            <w:pPr>
              <w:pStyle w:val="Dates"/>
            </w:pPr>
            <w:r>
              <w:t>10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0E8EE09" w14:textId="668EDA58" w:rsidR="00F82D04" w:rsidRDefault="00C93015" w:rsidP="00F82D04">
            <w:pPr>
              <w:pStyle w:val="Dates"/>
            </w:pPr>
            <w:r>
              <w:t>11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300885E" w14:textId="03CA02C4" w:rsidR="00610ACB" w:rsidRDefault="00C93015" w:rsidP="00F82D04">
            <w:pPr>
              <w:pStyle w:val="Dates"/>
            </w:pPr>
            <w:r>
              <w:t>12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67C4CDC" w14:textId="7BFEFD66" w:rsidR="00F82D04" w:rsidRDefault="00C93015" w:rsidP="00F82D04">
            <w:pPr>
              <w:pStyle w:val="Dates"/>
            </w:pPr>
            <w:r>
              <w:t>13</w:t>
            </w:r>
          </w:p>
        </w:tc>
      </w:tr>
      <w:tr w:rsidR="00F82D04" w14:paraId="3876E05B" w14:textId="77777777" w:rsidTr="00784057">
        <w:trPr>
          <w:trHeight w:hRule="exact" w:val="1404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3955FEB8" w14:textId="435C20A3" w:rsidR="00F82D04" w:rsidRDefault="00D06F70" w:rsidP="00F82D04">
            <w:r>
              <w:rPr>
                <w:noProof/>
              </w:rPr>
              <w:pict w14:anchorId="3598649C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margin-left:36.75pt;margin-top:48.85pt;width:628.5pt;height:21.5pt;z-index:25166028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color="#0bbeff [2406]">
                  <v:textbox style="mso-next-textbox:#Text Box 2">
                    <w:txbxContent>
                      <w:p w14:paraId="40CF3DE5" w14:textId="5767146B" w:rsidR="0067797B" w:rsidRPr="006B7BCA" w:rsidRDefault="0067797B" w:rsidP="006B7BCA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6B7BCA">
                          <w:rPr>
                            <w:b/>
                            <w:bCs/>
                            <w:sz w:val="20"/>
                            <w:szCs w:val="20"/>
                          </w:rPr>
                          <w:t>Teacher Appreciation Week</w:t>
                        </w:r>
                      </w:p>
                      <w:p w14:paraId="05B58DDB" w14:textId="77777777" w:rsidR="00784057" w:rsidRDefault="00784057"/>
                    </w:txbxContent>
                  </v:textbox>
                </v:shape>
              </w:pic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319A57F" w14:textId="021E5D95" w:rsidR="00F82D04" w:rsidRDefault="001C2898" w:rsidP="00F82D04">
            <w:r>
              <w:t>Pom Practice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4C31CA8" w14:textId="77777777" w:rsidR="00F82D04" w:rsidRDefault="00610ACB" w:rsidP="00F82D04">
            <w:r>
              <w:t>Chorus</w:t>
            </w:r>
          </w:p>
          <w:p w14:paraId="79EECC01" w14:textId="653A6BCE" w:rsidR="00780BA9" w:rsidRDefault="00780BA9" w:rsidP="00F82D04">
            <w:r>
              <w:t>K-2</w:t>
            </w:r>
            <w:r w:rsidRPr="00610ACB">
              <w:rPr>
                <w:vertAlign w:val="superscript"/>
              </w:rPr>
              <w:t>nd</w:t>
            </w:r>
            <w:r>
              <w:t xml:space="preserve"> Fitness Club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0B56401" w14:textId="69CA375A" w:rsidR="008128B4" w:rsidRPr="004A223D" w:rsidRDefault="008128B4" w:rsidP="00F82D04">
            <w:pPr>
              <w:rPr>
                <w:sz w:val="16"/>
                <w:szCs w:val="16"/>
              </w:rPr>
            </w:pPr>
            <w:r w:rsidRPr="004A223D">
              <w:rPr>
                <w:sz w:val="16"/>
                <w:szCs w:val="16"/>
              </w:rPr>
              <w:t>Coloring Club 3:30pm</w:t>
            </w:r>
          </w:p>
          <w:p w14:paraId="0B237380" w14:textId="5F40F7E0" w:rsidR="00610ACB" w:rsidRPr="004A223D" w:rsidRDefault="001C2898" w:rsidP="00F82D04">
            <w:pPr>
              <w:rPr>
                <w:sz w:val="16"/>
                <w:szCs w:val="16"/>
              </w:rPr>
            </w:pPr>
            <w:r w:rsidRPr="004A223D">
              <w:rPr>
                <w:sz w:val="16"/>
                <w:szCs w:val="16"/>
              </w:rPr>
              <w:t xml:space="preserve">Pom </w:t>
            </w:r>
            <w:r w:rsidR="004A223D" w:rsidRPr="004A223D">
              <w:rPr>
                <w:sz w:val="16"/>
                <w:szCs w:val="16"/>
              </w:rPr>
              <w:t xml:space="preserve">/ </w:t>
            </w:r>
            <w:r w:rsidR="00610ACB" w:rsidRPr="004A223D">
              <w:rPr>
                <w:sz w:val="16"/>
                <w:szCs w:val="16"/>
              </w:rPr>
              <w:t>Board Games</w:t>
            </w:r>
            <w:r w:rsidR="00771099" w:rsidRPr="004A223D">
              <w:rPr>
                <w:sz w:val="16"/>
                <w:szCs w:val="16"/>
              </w:rPr>
              <w:t xml:space="preserve"> Club</w:t>
            </w:r>
          </w:p>
          <w:p w14:paraId="17878586" w14:textId="536FFDCD" w:rsidR="00784057" w:rsidRPr="006D5653" w:rsidRDefault="00784057" w:rsidP="00F82D04">
            <w:pPr>
              <w:rPr>
                <w:b/>
                <w:bCs/>
                <w:sz w:val="16"/>
                <w:szCs w:val="16"/>
              </w:rPr>
            </w:pPr>
            <w:r w:rsidRPr="006D5653">
              <w:rPr>
                <w:b/>
                <w:bCs/>
                <w:sz w:val="16"/>
                <w:szCs w:val="16"/>
              </w:rPr>
              <w:t>Career Day 9am</w:t>
            </w:r>
          </w:p>
          <w:p w14:paraId="795DD25F" w14:textId="30073E04" w:rsidR="00610ACB" w:rsidRPr="006D5653" w:rsidRDefault="00784057" w:rsidP="00F82D04">
            <w:pPr>
              <w:rPr>
                <w:b/>
                <w:bCs/>
                <w:sz w:val="16"/>
                <w:szCs w:val="16"/>
              </w:rPr>
            </w:pPr>
            <w:r w:rsidRPr="006D5653">
              <w:rPr>
                <w:b/>
                <w:bCs/>
                <w:sz w:val="16"/>
                <w:szCs w:val="16"/>
              </w:rPr>
              <w:t>Parent Meeting 4pm</w:t>
            </w:r>
          </w:p>
          <w:p w14:paraId="59153E85" w14:textId="61F8CBF5" w:rsidR="001C2898" w:rsidRDefault="001C2898" w:rsidP="00F82D04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F0C4D69" w14:textId="1A311725" w:rsidR="00F82D04" w:rsidRDefault="00F82D04" w:rsidP="00F82D04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CEC8529" w14:textId="77777777" w:rsidR="00F82D04" w:rsidRPr="006D5653" w:rsidRDefault="002D1D30" w:rsidP="00F82D04">
            <w:pPr>
              <w:rPr>
                <w:b/>
                <w:bCs/>
              </w:rPr>
            </w:pPr>
            <w:r w:rsidRPr="006D5653">
              <w:rPr>
                <w:b/>
                <w:bCs/>
              </w:rPr>
              <w:t>TCAP Celebration</w:t>
            </w:r>
          </w:p>
          <w:p w14:paraId="3602677F" w14:textId="25404F7E" w:rsidR="002D1D30" w:rsidRDefault="002D1D30" w:rsidP="00F82D04">
            <w:r w:rsidRPr="006D5653">
              <w:rPr>
                <w:b/>
                <w:bCs/>
              </w:rPr>
              <w:t>K-2 Spelling Bee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5494F60" w14:textId="542F2405" w:rsidR="00F82D04" w:rsidRDefault="00F82D04" w:rsidP="00F82D04"/>
        </w:tc>
      </w:tr>
      <w:tr w:rsidR="00F82D04" w14:paraId="4854E9F6" w14:textId="77777777" w:rsidTr="00D014CF">
        <w:trPr>
          <w:trHeight w:val="345"/>
        </w:trPr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4389CBAA" w14:textId="54726366" w:rsidR="00F82D04" w:rsidRDefault="00C93015" w:rsidP="00F82D04">
            <w:pPr>
              <w:pStyle w:val="Dates"/>
            </w:pPr>
            <w:r>
              <w:t>14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36928F2" w14:textId="1A3F5956" w:rsidR="008402A1" w:rsidRDefault="00C93015" w:rsidP="00F82D04">
            <w:pPr>
              <w:pStyle w:val="Dates"/>
            </w:pPr>
            <w:r>
              <w:t>15</w:t>
            </w:r>
          </w:p>
          <w:p w14:paraId="185712F9" w14:textId="512F9DE7" w:rsidR="008402A1" w:rsidRPr="00FF40CF" w:rsidRDefault="002D1D30" w:rsidP="0067797B">
            <w:pPr>
              <w:pStyle w:val="Dates"/>
              <w:jc w:val="left"/>
              <w:rPr>
                <w:sz w:val="18"/>
              </w:rPr>
            </w:pPr>
            <w:r w:rsidRPr="00FF40CF">
              <w:rPr>
                <w:sz w:val="18"/>
              </w:rPr>
              <w:t>PreK Bubble Day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DA5FA8C" w14:textId="01A36F8D" w:rsidR="00F82D04" w:rsidRDefault="00C93015" w:rsidP="00F82D04">
            <w:pPr>
              <w:pStyle w:val="Dates"/>
            </w:pPr>
            <w:r>
              <w:t>16</w:t>
            </w:r>
          </w:p>
          <w:p w14:paraId="099CE943" w14:textId="77777777" w:rsidR="00610ACB" w:rsidRPr="00FF40CF" w:rsidRDefault="00610ACB" w:rsidP="00610ACB">
            <w:pPr>
              <w:pStyle w:val="Dates"/>
              <w:jc w:val="left"/>
              <w:rPr>
                <w:sz w:val="18"/>
              </w:rPr>
            </w:pPr>
            <w:r w:rsidRPr="00FF40CF">
              <w:rPr>
                <w:sz w:val="18"/>
              </w:rPr>
              <w:t>Cho</w:t>
            </w:r>
            <w:r w:rsidR="002D1D30" w:rsidRPr="00FF40CF">
              <w:rPr>
                <w:sz w:val="18"/>
              </w:rPr>
              <w:t>rus</w:t>
            </w:r>
          </w:p>
          <w:p w14:paraId="5F7FA89B" w14:textId="400AC5B7" w:rsidR="002D1D30" w:rsidRDefault="002D1D30" w:rsidP="00610ACB">
            <w:pPr>
              <w:pStyle w:val="Dates"/>
              <w:jc w:val="left"/>
            </w:pPr>
            <w:r w:rsidRPr="00FF40CF">
              <w:rPr>
                <w:sz w:val="18"/>
              </w:rPr>
              <w:t>PreK Field Day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7F0C35A" w14:textId="494AB5FC" w:rsidR="00F82D04" w:rsidRDefault="00C93015" w:rsidP="00F82D04">
            <w:pPr>
              <w:pStyle w:val="Dates"/>
            </w:pPr>
            <w:r>
              <w:t>17</w:t>
            </w:r>
          </w:p>
          <w:p w14:paraId="09DB3742" w14:textId="77777777" w:rsidR="002D1D30" w:rsidRPr="00FF40CF" w:rsidRDefault="00F82D04" w:rsidP="002D1D30">
            <w:pPr>
              <w:pStyle w:val="Dates"/>
              <w:jc w:val="left"/>
              <w:rPr>
                <w:sz w:val="18"/>
              </w:rPr>
            </w:pPr>
            <w:r w:rsidRPr="00FF40CF">
              <w:rPr>
                <w:sz w:val="18"/>
              </w:rPr>
              <w:t xml:space="preserve">MakerSpace Club </w:t>
            </w:r>
          </w:p>
          <w:p w14:paraId="575FC5CB" w14:textId="77777777" w:rsidR="002D1D30" w:rsidRPr="00FF40CF" w:rsidRDefault="002D1D30" w:rsidP="002D1D30">
            <w:pPr>
              <w:pStyle w:val="Dates"/>
              <w:jc w:val="left"/>
              <w:rPr>
                <w:sz w:val="18"/>
              </w:rPr>
            </w:pPr>
            <w:r w:rsidRPr="00FF40CF">
              <w:rPr>
                <w:sz w:val="18"/>
              </w:rPr>
              <w:t>PreK Promotional 9am</w:t>
            </w:r>
          </w:p>
          <w:p w14:paraId="3F742D75" w14:textId="7FA26873" w:rsidR="00F82D04" w:rsidRDefault="002D1D30" w:rsidP="002D1D30">
            <w:pPr>
              <w:pStyle w:val="Dates"/>
              <w:jc w:val="left"/>
            </w:pPr>
            <w:r w:rsidRPr="00FF40CF">
              <w:rPr>
                <w:sz w:val="18"/>
              </w:rPr>
              <w:t>5</w:t>
            </w:r>
            <w:r w:rsidRPr="00FF40CF">
              <w:rPr>
                <w:sz w:val="18"/>
                <w:vertAlign w:val="superscript"/>
              </w:rPr>
              <w:t>th</w:t>
            </w:r>
            <w:r w:rsidRPr="00FF40CF">
              <w:rPr>
                <w:sz w:val="18"/>
              </w:rPr>
              <w:t xml:space="preserve"> Grade Field Trip</w:t>
            </w:r>
            <w:r w:rsidR="00F82D04">
              <w:t xml:space="preserve"> 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5F9946B" w14:textId="77777777" w:rsidR="00F82D04" w:rsidRDefault="00C93015" w:rsidP="00F82D04">
            <w:pPr>
              <w:pStyle w:val="Dates"/>
            </w:pPr>
            <w:r>
              <w:t>18</w:t>
            </w:r>
          </w:p>
          <w:p w14:paraId="6B2E9E4B" w14:textId="77777777" w:rsidR="002D1D30" w:rsidRPr="00FF40CF" w:rsidRDefault="002D1D30" w:rsidP="002D1D30">
            <w:pPr>
              <w:pStyle w:val="Dates"/>
              <w:jc w:val="left"/>
              <w:rPr>
                <w:sz w:val="18"/>
              </w:rPr>
            </w:pPr>
            <w:r w:rsidRPr="00FF40CF">
              <w:rPr>
                <w:sz w:val="18"/>
              </w:rPr>
              <w:t>5</w:t>
            </w:r>
            <w:r w:rsidRPr="00FF40CF">
              <w:rPr>
                <w:sz w:val="18"/>
                <w:vertAlign w:val="superscript"/>
              </w:rPr>
              <w:t>th</w:t>
            </w:r>
            <w:r w:rsidRPr="00FF40CF">
              <w:rPr>
                <w:sz w:val="18"/>
              </w:rPr>
              <w:t xml:space="preserve"> Grade Promotional Rehearsal 1pm</w:t>
            </w:r>
          </w:p>
          <w:p w14:paraId="7E63C79E" w14:textId="77777777" w:rsidR="002D1D30" w:rsidRDefault="002D1D30" w:rsidP="002D1D30">
            <w:pPr>
              <w:pStyle w:val="Dates"/>
              <w:jc w:val="left"/>
              <w:rPr>
                <w:sz w:val="18"/>
              </w:rPr>
            </w:pPr>
            <w:r w:rsidRPr="00FF40CF">
              <w:rPr>
                <w:sz w:val="18"/>
              </w:rPr>
              <w:t>KK Zoo Field Trip</w:t>
            </w:r>
          </w:p>
          <w:p w14:paraId="6700B19A" w14:textId="25CF4C42" w:rsidR="003664A3" w:rsidRPr="00484156" w:rsidRDefault="003664A3" w:rsidP="002D1D30">
            <w:pPr>
              <w:pStyle w:val="Dates"/>
              <w:jc w:val="left"/>
              <w:rPr>
                <w:sz w:val="18"/>
              </w:rPr>
            </w:pPr>
            <w:r w:rsidRPr="00484156">
              <w:rPr>
                <w:sz w:val="18"/>
              </w:rPr>
              <w:t>PreK Ice Cream Social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A6896C4" w14:textId="77777777" w:rsidR="00F82D04" w:rsidRDefault="00F82D04" w:rsidP="00F82D04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  <w:r w:rsidR="00C93015">
              <w:t>9</w:t>
            </w:r>
          </w:p>
          <w:p w14:paraId="122767E6" w14:textId="77777777" w:rsidR="002D1D30" w:rsidRDefault="002D1D30" w:rsidP="00484156">
            <w:pPr>
              <w:pStyle w:val="Dates"/>
              <w:jc w:val="left"/>
              <w:rPr>
                <w:b/>
                <w:bCs/>
                <w:sz w:val="18"/>
              </w:rPr>
            </w:pPr>
            <w:r w:rsidRPr="00C23E0A">
              <w:rPr>
                <w:b/>
                <w:bCs/>
                <w:sz w:val="18"/>
              </w:rPr>
              <w:t>K-5 Field Day</w:t>
            </w:r>
          </w:p>
          <w:p w14:paraId="20AA4175" w14:textId="4BBD8B7E" w:rsidR="00BA0A3D" w:rsidRPr="00484156" w:rsidRDefault="00BA0A3D" w:rsidP="00BA0A3D">
            <w:pPr>
              <w:pStyle w:val="Dates"/>
              <w:jc w:val="left"/>
              <w:rPr>
                <w:sz w:val="18"/>
              </w:rPr>
            </w:pPr>
            <w:r w:rsidRPr="00484156">
              <w:rPr>
                <w:sz w:val="18"/>
              </w:rPr>
              <w:t>PreK Movie/Stuffed</w:t>
            </w:r>
            <w:r w:rsidR="00484156" w:rsidRPr="00484156">
              <w:rPr>
                <w:sz w:val="18"/>
              </w:rPr>
              <w:t xml:space="preserve"> </w:t>
            </w:r>
            <w:r w:rsidRPr="00484156">
              <w:rPr>
                <w:sz w:val="18"/>
              </w:rPr>
              <w:t>Animal Day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8A9222B" w14:textId="3D7E9964" w:rsidR="00F82D04" w:rsidRDefault="00C93015" w:rsidP="00F82D04">
            <w:pPr>
              <w:pStyle w:val="Dates"/>
            </w:pPr>
            <w:r>
              <w:t>20</w:t>
            </w:r>
          </w:p>
          <w:p w14:paraId="019422FA" w14:textId="77777777" w:rsidR="00F82D04" w:rsidRDefault="00F82D04" w:rsidP="00F82D04">
            <w:pPr>
              <w:pStyle w:val="Dates"/>
            </w:pPr>
          </w:p>
          <w:p w14:paraId="3E9DD72F" w14:textId="6D44C05A" w:rsidR="008128B4" w:rsidRDefault="008128B4" w:rsidP="00F82D04">
            <w:pPr>
              <w:pStyle w:val="Dates"/>
            </w:pPr>
          </w:p>
        </w:tc>
      </w:tr>
      <w:tr w:rsidR="00F82D04" w14:paraId="0F7423D4" w14:textId="77777777" w:rsidTr="00F82D04">
        <w:trPr>
          <w:trHeight w:hRule="exact" w:val="423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7CA04B92" w14:textId="77777777" w:rsidR="00F82D04" w:rsidRDefault="00F82D04" w:rsidP="00F82D04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C800BA3" w14:textId="0B52E6B4" w:rsidR="00F82D04" w:rsidRPr="000B0DBA" w:rsidRDefault="00F82D04" w:rsidP="00F82D04">
            <w:pPr>
              <w:rPr>
                <w:b/>
                <w:bCs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74B3FC3" w14:textId="77777777" w:rsidR="00F82D04" w:rsidRDefault="00F82D04" w:rsidP="00F82D04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CD9E39F" w14:textId="77777777" w:rsidR="00F82D04" w:rsidRDefault="00F82D04" w:rsidP="00F82D04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DFE250D" w14:textId="6D884654" w:rsidR="00F82D04" w:rsidRDefault="00F82D04" w:rsidP="00F82D04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9E038D7" w14:textId="030F0EF3" w:rsidR="00F82D04" w:rsidRDefault="00F82D04" w:rsidP="00F82D04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9F17723" w14:textId="054753C0" w:rsidR="00F82D04" w:rsidRDefault="00F82D04" w:rsidP="00F82D04"/>
        </w:tc>
      </w:tr>
      <w:tr w:rsidR="00F82D04" w14:paraId="6BE95383" w14:textId="77777777" w:rsidTr="002F6E35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758F32A3" w14:textId="6050FDFC" w:rsidR="00F82D04" w:rsidRDefault="00C93015" w:rsidP="00F82D04">
            <w:pPr>
              <w:pStyle w:val="Dates"/>
            </w:pPr>
            <w:r>
              <w:t>21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1968104" w14:textId="306B8703" w:rsidR="00F82D04" w:rsidRDefault="00C93015" w:rsidP="00F82D04">
            <w:pPr>
              <w:pStyle w:val="Dates"/>
            </w:pPr>
            <w:r>
              <w:t>22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5E03C36" w14:textId="5A560CBA" w:rsidR="00F82D04" w:rsidRDefault="00C93015" w:rsidP="00F82D04">
            <w:pPr>
              <w:pStyle w:val="Dates"/>
            </w:pPr>
            <w:r>
              <w:t>23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672C195" w14:textId="7EADDC91" w:rsidR="00F82D04" w:rsidRDefault="00C93015" w:rsidP="00F82D04">
            <w:pPr>
              <w:pStyle w:val="Dates"/>
            </w:pPr>
            <w:r>
              <w:t>24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B791C10" w14:textId="77391C1A" w:rsidR="00F82D04" w:rsidRDefault="00C93015" w:rsidP="00F82D04">
            <w:pPr>
              <w:pStyle w:val="Dates"/>
            </w:pPr>
            <w:r>
              <w:t>25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0366EBA" w14:textId="6B560AE0" w:rsidR="00F82D04" w:rsidRDefault="00C93015" w:rsidP="00F82D04">
            <w:pPr>
              <w:pStyle w:val="Dates"/>
            </w:pPr>
            <w:r>
              <w:t>26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342920A" w14:textId="2F3A7387" w:rsidR="00F82D04" w:rsidRDefault="00C93015" w:rsidP="00F82D04">
            <w:pPr>
              <w:pStyle w:val="Dates"/>
            </w:pPr>
            <w:r>
              <w:t>27</w:t>
            </w:r>
          </w:p>
        </w:tc>
      </w:tr>
      <w:tr w:rsidR="00F82D04" w14:paraId="3DC2ECE2" w14:textId="77777777" w:rsidTr="00771099">
        <w:trPr>
          <w:trHeight w:hRule="exact" w:val="1809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7135B48F" w14:textId="77777777" w:rsidR="00F82D04" w:rsidRDefault="00F82D04" w:rsidP="00F82D04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1EF8B12" w14:textId="77777777" w:rsidR="00F82D04" w:rsidRDefault="002D1D30" w:rsidP="00F82D04">
            <w:r>
              <w:t>KK Promotion Rehearsal 1pm</w:t>
            </w:r>
          </w:p>
          <w:p w14:paraId="345CC869" w14:textId="2A7353D6" w:rsidR="006B0F9C" w:rsidRDefault="006B0F9C" w:rsidP="00F82D04">
            <w:r>
              <w:t>K-5</w:t>
            </w:r>
            <w:r w:rsidR="00E6217E">
              <w:t xml:space="preserve"> Field Day</w:t>
            </w:r>
            <w:r>
              <w:t xml:space="preserve"> </w:t>
            </w:r>
            <w:r w:rsidR="00E6217E">
              <w:t xml:space="preserve">Rain Date 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20A7989" w14:textId="77777777" w:rsidR="00F82D04" w:rsidRDefault="002D1D30" w:rsidP="00F82D04">
            <w:pPr>
              <w:rPr>
                <w:b/>
                <w:bCs/>
              </w:rPr>
            </w:pPr>
            <w:r w:rsidRPr="00405ACE">
              <w:rPr>
                <w:b/>
                <w:bCs/>
              </w:rPr>
              <w:t>KK Promotion Ceremony</w:t>
            </w:r>
            <w:r w:rsidR="00771099" w:rsidRPr="00405ACE">
              <w:rPr>
                <w:b/>
                <w:bCs/>
              </w:rPr>
              <w:t xml:space="preserve"> 9am</w:t>
            </w:r>
          </w:p>
          <w:p w14:paraId="668144BA" w14:textId="3616AD7F" w:rsidR="00D720C7" w:rsidRPr="00D720C7" w:rsidRDefault="00D720C7" w:rsidP="00F82D04">
            <w:r w:rsidRPr="00D720C7">
              <w:t>Chorus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A98596D" w14:textId="697718DB" w:rsidR="00F82D04" w:rsidRDefault="00610ACB" w:rsidP="00F82D04">
            <w:r>
              <w:t>Line Dancing</w:t>
            </w:r>
            <w:r w:rsidR="00EF2369">
              <w:t xml:space="preserve"> Club</w:t>
            </w:r>
          </w:p>
          <w:p w14:paraId="486D3F8D" w14:textId="77777777" w:rsidR="00771099" w:rsidRDefault="00771099" w:rsidP="00F82D04">
            <w:r>
              <w:t>KK Bubbles &amp; Chalk Day</w:t>
            </w:r>
          </w:p>
          <w:p w14:paraId="08367295" w14:textId="05AAB5D2" w:rsidR="00771099" w:rsidRPr="00405ACE" w:rsidRDefault="00771099" w:rsidP="00F82D04">
            <w:pPr>
              <w:rPr>
                <w:b/>
                <w:bCs/>
              </w:rPr>
            </w:pPr>
            <w:r w:rsidRPr="00405ACE">
              <w:rPr>
                <w:b/>
                <w:bCs/>
              </w:rPr>
              <w:t>5</w:t>
            </w:r>
            <w:r w:rsidRPr="00405ACE">
              <w:rPr>
                <w:b/>
                <w:bCs/>
                <w:vertAlign w:val="superscript"/>
              </w:rPr>
              <w:t>th</w:t>
            </w:r>
            <w:r w:rsidRPr="00405ACE">
              <w:rPr>
                <w:b/>
                <w:bCs/>
              </w:rPr>
              <w:t xml:space="preserve"> Grade Promotional 9:30am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6B221C0" w14:textId="77777777" w:rsidR="00F82D04" w:rsidRDefault="00610ACB" w:rsidP="00F82D04">
            <w:r>
              <w:t>Art Club</w:t>
            </w:r>
          </w:p>
          <w:p w14:paraId="02CCC2C3" w14:textId="7B171EFD" w:rsidR="00771099" w:rsidRDefault="00771099" w:rsidP="00F82D04">
            <w:r>
              <w:t>KK Movie/Popcorn Day</w:t>
            </w:r>
          </w:p>
          <w:p w14:paraId="0458577C" w14:textId="75AF606E" w:rsidR="00771099" w:rsidRPr="008714A0" w:rsidRDefault="00771099" w:rsidP="0077109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End of Year </w:t>
            </w:r>
            <w:r w:rsidRPr="008714A0">
              <w:rPr>
                <w:b/>
                <w:bCs/>
              </w:rPr>
              <w:t>Honors</w:t>
            </w:r>
          </w:p>
          <w:p w14:paraId="4C20DCB5" w14:textId="64135412" w:rsidR="00771099" w:rsidRDefault="00DC30ED" w:rsidP="00771099">
            <w:r w:rsidRPr="008714A0">
              <w:rPr>
                <w:b/>
                <w:bCs/>
                <w:noProof/>
              </w:rPr>
              <w:drawing>
                <wp:anchor distT="0" distB="0" distL="114300" distR="114300" simplePos="0" relativeHeight="251659264" behindDoc="1" locked="0" layoutInCell="1" allowOverlap="1" wp14:anchorId="588AF603" wp14:editId="63416C69">
                  <wp:simplePos x="0" y="0"/>
                  <wp:positionH relativeFrom="column">
                    <wp:posOffset>663893</wp:posOffset>
                  </wp:positionH>
                  <wp:positionV relativeFrom="paragraph">
                    <wp:posOffset>28258</wp:posOffset>
                  </wp:positionV>
                  <wp:extent cx="575945" cy="575945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5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71099" w:rsidRPr="008714A0">
              <w:rPr>
                <w:b/>
                <w:bCs/>
              </w:rPr>
              <w:t xml:space="preserve"> Program</w:t>
            </w:r>
            <w:r w:rsidR="00771099">
              <w:t xml:space="preserve"> </w:t>
            </w:r>
          </w:p>
          <w:p w14:paraId="23BFE01E" w14:textId="77777777" w:rsidR="00771099" w:rsidRDefault="00771099" w:rsidP="00771099">
            <w:r>
              <w:t>9AM K-2</w:t>
            </w:r>
          </w:p>
          <w:p w14:paraId="2BD67DE5" w14:textId="13059753" w:rsidR="00771099" w:rsidRDefault="00771099" w:rsidP="00771099">
            <w:r>
              <w:t>10AM 3</w:t>
            </w:r>
            <w:r w:rsidRPr="008402A1">
              <w:rPr>
                <w:vertAlign w:val="superscript"/>
              </w:rPr>
              <w:t>rd</w:t>
            </w:r>
            <w:r>
              <w:t>-5</w:t>
            </w:r>
            <w:r w:rsidRPr="008402A1">
              <w:rPr>
                <w:vertAlign w:val="superscript"/>
              </w:rPr>
              <w:t>th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B19E6A9" w14:textId="77777777" w:rsidR="00F82D04" w:rsidRDefault="00771099" w:rsidP="00F82D04">
            <w:pPr>
              <w:rPr>
                <w:b/>
                <w:bCs/>
              </w:rPr>
            </w:pPr>
            <w:r>
              <w:rPr>
                <w:b/>
                <w:bCs/>
              </w:rPr>
              <w:t>Last Day of School</w:t>
            </w:r>
          </w:p>
          <w:p w14:paraId="5EA883C5" w14:textId="1E42C565" w:rsidR="00771099" w:rsidRPr="00405ACE" w:rsidRDefault="00771099" w:rsidP="00F82D04">
            <w:r w:rsidRPr="00405ACE">
              <w:t>Class Celebrations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1D404A5" w14:textId="31375862" w:rsidR="00F82D04" w:rsidRDefault="006F54B7" w:rsidP="00F82D04">
            <w:r>
              <w:rPr>
                <w:noProof/>
              </w:rPr>
              <w:drawing>
                <wp:anchor distT="0" distB="0" distL="114300" distR="114300" simplePos="0" relativeHeight="251655168" behindDoc="0" locked="0" layoutInCell="1" allowOverlap="1" wp14:anchorId="07CDEEA6" wp14:editId="20103901">
                  <wp:simplePos x="0" y="0"/>
                  <wp:positionH relativeFrom="column">
                    <wp:posOffset>13652</wp:posOffset>
                  </wp:positionH>
                  <wp:positionV relativeFrom="paragraph">
                    <wp:posOffset>-88265</wp:posOffset>
                  </wp:positionV>
                  <wp:extent cx="1253490" cy="1228090"/>
                  <wp:effectExtent l="0" t="0" r="0" b="0"/>
                  <wp:wrapNone/>
                  <wp:docPr id="12" name="Picture 12" descr="A picture containing text, toy, vector graphic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icture containing text, toy, vector graphics&#10;&#10;Description automatically generated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490" cy="1228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82D04" w14:paraId="78CDDA2E" w14:textId="77777777" w:rsidTr="002F6E35">
        <w:tc>
          <w:tcPr>
            <w:tcW w:w="2054" w:type="dxa"/>
            <w:tcBorders>
              <w:top w:val="single" w:sz="6" w:space="0" w:color="BFBFBF" w:themeColor="background1" w:themeShade="BF"/>
            </w:tcBorders>
          </w:tcPr>
          <w:p w14:paraId="7A0663C1" w14:textId="38B22278" w:rsidR="00F82D04" w:rsidRDefault="00C93015" w:rsidP="00F82D04">
            <w:pPr>
              <w:pStyle w:val="Dates"/>
            </w:pPr>
            <w:r>
              <w:t>28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622DE929" w14:textId="6DCBA828" w:rsidR="00F82D04" w:rsidRDefault="00F82D04" w:rsidP="00F82D04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  <w:r w:rsidR="00C93015">
              <w:t>29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1656A217" w14:textId="2A700EF2" w:rsidR="00F82D04" w:rsidRDefault="00C93015" w:rsidP="00F82D04">
            <w:pPr>
              <w:pStyle w:val="Dates"/>
            </w:pPr>
            <w:r>
              <w:t>30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1494F7D1" w14:textId="38FF3E34" w:rsidR="00F82D04" w:rsidRDefault="00C93015" w:rsidP="00F82D04">
            <w:pPr>
              <w:pStyle w:val="Dates"/>
            </w:pPr>
            <w:r>
              <w:t>31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31F3CDE4" w14:textId="77777777" w:rsidR="00F82D04" w:rsidRDefault="00F82D04" w:rsidP="00F82D04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712E69CF" w14:textId="6FFBFD75" w:rsidR="00F82D04" w:rsidRDefault="00F82D04" w:rsidP="00F82D04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1C9E1D11" w14:textId="7C288A3C" w:rsidR="00F82D04" w:rsidRDefault="00F82D04" w:rsidP="00F82D04">
            <w:pPr>
              <w:pStyle w:val="Dates"/>
            </w:pPr>
          </w:p>
        </w:tc>
      </w:tr>
      <w:tr w:rsidR="00F82D04" w14:paraId="48BBEA4B" w14:textId="77777777" w:rsidTr="002F6E35">
        <w:trPr>
          <w:trHeight w:hRule="exact" w:val="907"/>
        </w:trPr>
        <w:tc>
          <w:tcPr>
            <w:tcW w:w="2054" w:type="dxa"/>
          </w:tcPr>
          <w:p w14:paraId="0C382215" w14:textId="77777777" w:rsidR="00F82D04" w:rsidRDefault="00F82D04" w:rsidP="00F82D04"/>
        </w:tc>
        <w:tc>
          <w:tcPr>
            <w:tcW w:w="2055" w:type="dxa"/>
          </w:tcPr>
          <w:p w14:paraId="60802D69" w14:textId="77777777" w:rsidR="00F82D04" w:rsidRDefault="00F82D04" w:rsidP="00F82D04"/>
        </w:tc>
        <w:tc>
          <w:tcPr>
            <w:tcW w:w="2055" w:type="dxa"/>
          </w:tcPr>
          <w:p w14:paraId="305AEE4F" w14:textId="77777777" w:rsidR="00F82D04" w:rsidRDefault="00F82D04" w:rsidP="00F82D04"/>
        </w:tc>
        <w:tc>
          <w:tcPr>
            <w:tcW w:w="2055" w:type="dxa"/>
          </w:tcPr>
          <w:p w14:paraId="2B752C62" w14:textId="77777777" w:rsidR="00F82D04" w:rsidRDefault="00F82D04" w:rsidP="00F82D04"/>
        </w:tc>
        <w:tc>
          <w:tcPr>
            <w:tcW w:w="2055" w:type="dxa"/>
          </w:tcPr>
          <w:p w14:paraId="493483B8" w14:textId="77777777" w:rsidR="00F82D04" w:rsidRDefault="00F82D04" w:rsidP="00F82D04"/>
        </w:tc>
        <w:tc>
          <w:tcPr>
            <w:tcW w:w="2055" w:type="dxa"/>
          </w:tcPr>
          <w:p w14:paraId="7EADF4B2" w14:textId="77777777" w:rsidR="00F82D04" w:rsidRDefault="00F82D04" w:rsidP="00F82D04"/>
        </w:tc>
        <w:tc>
          <w:tcPr>
            <w:tcW w:w="2055" w:type="dxa"/>
          </w:tcPr>
          <w:p w14:paraId="72913C1C" w14:textId="28B93760" w:rsidR="00F82D04" w:rsidRDefault="00F82D04" w:rsidP="00F82D04"/>
        </w:tc>
      </w:tr>
    </w:tbl>
    <w:p w14:paraId="6C181D47" w14:textId="77777777" w:rsidR="002F6E35" w:rsidRDefault="002F6E35"/>
    <w:sectPr w:rsidR="002F6E35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D23B90" w14:textId="77777777" w:rsidR="00D06F70" w:rsidRDefault="00D06F70">
      <w:pPr>
        <w:spacing w:before="0" w:after="0"/>
      </w:pPr>
      <w:r>
        <w:separator/>
      </w:r>
    </w:p>
  </w:endnote>
  <w:endnote w:type="continuationSeparator" w:id="0">
    <w:p w14:paraId="0A5EDB41" w14:textId="77777777" w:rsidR="00D06F70" w:rsidRDefault="00D06F70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altName w:val="ＭＳ Ｐ明朝"/>
    <w:charset w:val="80"/>
    <w:family w:val="roman"/>
    <w:pitch w:val="variable"/>
    <w:sig w:usb0="E00002FF" w:usb1="6AC7FDFB" w:usb2="08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D50E47" w14:textId="77777777" w:rsidR="00D06F70" w:rsidRDefault="00D06F70">
      <w:pPr>
        <w:spacing w:before="0" w:after="0"/>
      </w:pPr>
      <w:r>
        <w:separator/>
      </w:r>
    </w:p>
  </w:footnote>
  <w:footnote w:type="continuationSeparator" w:id="0">
    <w:p w14:paraId="6D5FBFF8" w14:textId="77777777" w:rsidR="00D06F70" w:rsidRDefault="00D06F70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71479C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06635B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75CABE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10C62C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03AD02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4FA9FC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6EC9BC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6E8C3B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14E3C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B72957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MonthEnd" w:val="4/30/2023"/>
    <w:docVar w:name="MonthStart" w:val="4/1/2023"/>
    <w:docVar w:name="ShowDynamicGuides" w:val="1"/>
    <w:docVar w:name="ShowMarginGuides" w:val="0"/>
    <w:docVar w:name="ShowOutlines" w:val="0"/>
    <w:docVar w:name="ShowStaticGuides" w:val="0"/>
  </w:docVars>
  <w:rsids>
    <w:rsidRoot w:val="00F82D04"/>
    <w:rsid w:val="000154B6"/>
    <w:rsid w:val="000512C1"/>
    <w:rsid w:val="00056814"/>
    <w:rsid w:val="00062764"/>
    <w:rsid w:val="0006779F"/>
    <w:rsid w:val="000A20FE"/>
    <w:rsid w:val="000B0DBA"/>
    <w:rsid w:val="0011772B"/>
    <w:rsid w:val="001870F3"/>
    <w:rsid w:val="001A3A8D"/>
    <w:rsid w:val="001C2898"/>
    <w:rsid w:val="001C5DC3"/>
    <w:rsid w:val="0027720C"/>
    <w:rsid w:val="002D1D30"/>
    <w:rsid w:val="002D689D"/>
    <w:rsid w:val="002F6E35"/>
    <w:rsid w:val="003628E2"/>
    <w:rsid w:val="003664A3"/>
    <w:rsid w:val="003D7DDA"/>
    <w:rsid w:val="00405ACE"/>
    <w:rsid w:val="00406C2A"/>
    <w:rsid w:val="00420111"/>
    <w:rsid w:val="00422FB2"/>
    <w:rsid w:val="00446C07"/>
    <w:rsid w:val="00454FED"/>
    <w:rsid w:val="00481034"/>
    <w:rsid w:val="00484156"/>
    <w:rsid w:val="004A223D"/>
    <w:rsid w:val="004C5B17"/>
    <w:rsid w:val="005562FE"/>
    <w:rsid w:val="00557989"/>
    <w:rsid w:val="005744D1"/>
    <w:rsid w:val="005A7C70"/>
    <w:rsid w:val="00610ACB"/>
    <w:rsid w:val="0063132F"/>
    <w:rsid w:val="00632A9D"/>
    <w:rsid w:val="0067797B"/>
    <w:rsid w:val="006B0F9C"/>
    <w:rsid w:val="006B7BCA"/>
    <w:rsid w:val="006C0D25"/>
    <w:rsid w:val="006D5653"/>
    <w:rsid w:val="006F54B7"/>
    <w:rsid w:val="00712C15"/>
    <w:rsid w:val="00735D3F"/>
    <w:rsid w:val="007564A4"/>
    <w:rsid w:val="00771099"/>
    <w:rsid w:val="007777B1"/>
    <w:rsid w:val="00780BA9"/>
    <w:rsid w:val="00784057"/>
    <w:rsid w:val="007A49F2"/>
    <w:rsid w:val="008128B4"/>
    <w:rsid w:val="008402A1"/>
    <w:rsid w:val="00874C9A"/>
    <w:rsid w:val="008F1824"/>
    <w:rsid w:val="008F7739"/>
    <w:rsid w:val="009035F5"/>
    <w:rsid w:val="00934786"/>
    <w:rsid w:val="00944085"/>
    <w:rsid w:val="00946A27"/>
    <w:rsid w:val="009940D5"/>
    <w:rsid w:val="009A0FFF"/>
    <w:rsid w:val="00A36A33"/>
    <w:rsid w:val="00A406EE"/>
    <w:rsid w:val="00A4654E"/>
    <w:rsid w:val="00A73BBF"/>
    <w:rsid w:val="00AB29FA"/>
    <w:rsid w:val="00B133DA"/>
    <w:rsid w:val="00B70858"/>
    <w:rsid w:val="00B8151A"/>
    <w:rsid w:val="00BA0A3D"/>
    <w:rsid w:val="00BB18B8"/>
    <w:rsid w:val="00BB29E5"/>
    <w:rsid w:val="00C11D39"/>
    <w:rsid w:val="00C23E0A"/>
    <w:rsid w:val="00C71D73"/>
    <w:rsid w:val="00C7735D"/>
    <w:rsid w:val="00C93015"/>
    <w:rsid w:val="00CB1C1C"/>
    <w:rsid w:val="00D014CF"/>
    <w:rsid w:val="00D06F70"/>
    <w:rsid w:val="00D17693"/>
    <w:rsid w:val="00D51AA4"/>
    <w:rsid w:val="00D720C7"/>
    <w:rsid w:val="00DC30ED"/>
    <w:rsid w:val="00DE6C1E"/>
    <w:rsid w:val="00DF051F"/>
    <w:rsid w:val="00DF32DE"/>
    <w:rsid w:val="00E02644"/>
    <w:rsid w:val="00E54E11"/>
    <w:rsid w:val="00E6217E"/>
    <w:rsid w:val="00EA1691"/>
    <w:rsid w:val="00EB320B"/>
    <w:rsid w:val="00EF2369"/>
    <w:rsid w:val="00F1080A"/>
    <w:rsid w:val="00F8150F"/>
    <w:rsid w:val="00F82D04"/>
    <w:rsid w:val="00FA21CA"/>
    <w:rsid w:val="00FF2624"/>
    <w:rsid w:val="00FF4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A9B0EB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0111"/>
  </w:style>
  <w:style w:type="paragraph" w:styleId="Heading1">
    <w:name w:val="heading 1"/>
    <w:basedOn w:val="Normal"/>
    <w:next w:val="Normal"/>
    <w:link w:val="Heading1Char"/>
    <w:uiPriority w:val="9"/>
    <w:unhideWhenUsed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92BC00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92BC00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485D0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485D0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uiPriority w:val="1"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Year">
    <w:name w:val="Year"/>
    <w:basedOn w:val="Normal"/>
    <w:uiPriority w:val="2"/>
    <w:qFormat/>
    <w:pPr>
      <w:spacing w:before="0"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paragraph" w:styleId="Subtitle">
    <w:name w:val="Subtitle"/>
    <w:basedOn w:val="Normal"/>
    <w:link w:val="SubtitleChar"/>
    <w:uiPriority w:val="4"/>
    <w:semiHidden/>
    <w:pPr>
      <w:spacing w:before="0" w:after="0"/>
    </w:pPr>
    <w:rPr>
      <w:b/>
      <w:color w:val="FFFFFF" w:themeColor="background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4"/>
    <w:semiHidden/>
    <w:rsid w:val="00420111"/>
    <w:rPr>
      <w:b/>
      <w:color w:val="FFFFFF" w:themeColor="background1"/>
      <w:sz w:val="24"/>
      <w:szCs w:val="24"/>
    </w:rPr>
  </w:style>
  <w:style w:type="paragraph" w:styleId="Title">
    <w:name w:val="Title"/>
    <w:basedOn w:val="Normal"/>
    <w:link w:val="TitleChar"/>
    <w:uiPriority w:val="3"/>
    <w:semiHidden/>
    <w:pPr>
      <w:spacing w:before="0" w:after="0"/>
    </w:pPr>
    <w:rPr>
      <w:rFonts w:asciiTheme="majorHAnsi" w:eastAsiaTheme="majorEastAsia" w:hAnsiTheme="majorHAnsi"/>
      <w:color w:val="FFFFFF" w:themeColor="background1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3"/>
    <w:semiHidden/>
    <w:rsid w:val="00420111"/>
    <w:rPr>
      <w:rFonts w:asciiTheme="majorHAnsi" w:eastAsiaTheme="majorEastAsia" w:hAnsiTheme="majorHAnsi"/>
      <w:color w:val="FFFFFF" w:themeColor="background1"/>
      <w:sz w:val="40"/>
      <w:szCs w:val="40"/>
    </w:rPr>
  </w:style>
  <w:style w:type="paragraph" w:customStyle="1" w:styleId="Days">
    <w:name w:val="Days"/>
    <w:basedOn w:val="Normal"/>
    <w:uiPriority w:val="5"/>
    <w:qFormat/>
    <w:pPr>
      <w:jc w:val="center"/>
    </w:pPr>
    <w:rPr>
      <w:color w:val="595959" w:themeColor="text1" w:themeTint="A6"/>
      <w:sz w:val="22"/>
      <w:szCs w:val="24"/>
    </w:rPr>
  </w:style>
  <w:style w:type="table" w:customStyle="1" w:styleId="TableCalendar">
    <w:name w:val="Table Calendar"/>
    <w:basedOn w:val="TableNormal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6"/>
    <w:qFormat/>
    <w:pPr>
      <w:spacing w:before="0" w:after="0"/>
      <w:jc w:val="right"/>
    </w:pPr>
    <w:rPr>
      <w:color w:val="595959" w:themeColor="text1" w:themeTint="A6"/>
      <w:sz w:val="22"/>
    </w:rPr>
  </w:style>
  <w:style w:type="paragraph" w:styleId="BodyText">
    <w:name w:val="Body Text"/>
    <w:basedOn w:val="Normal"/>
    <w:link w:val="BodyTextChar"/>
    <w:semiHidden/>
    <w:unhideWhenUsed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Pr>
      <w:sz w:val="20"/>
    </w:rPr>
  </w:style>
  <w:style w:type="paragraph" w:styleId="BalloonText">
    <w:name w:val="Balloon Text"/>
    <w:basedOn w:val="Normal"/>
    <w:link w:val="BalloonTextChar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semiHidden/>
    <w:unhideWhenUsed/>
  </w:style>
  <w:style w:type="paragraph" w:styleId="BlockText">
    <w:name w:val="Block Text"/>
    <w:basedOn w:val="Normal"/>
    <w:semiHidden/>
    <w:unhideWhenUsed/>
    <w:pPr>
      <w:pBdr>
        <w:top w:val="single" w:sz="2" w:space="10" w:color="92BC00" w:themeColor="accent1" w:shadow="1"/>
        <w:left w:val="single" w:sz="2" w:space="10" w:color="92BC00" w:themeColor="accent1" w:shadow="1"/>
        <w:bottom w:val="single" w:sz="2" w:space="10" w:color="92BC00" w:themeColor="accent1" w:shadow="1"/>
        <w:right w:val="single" w:sz="2" w:space="10" w:color="92BC00" w:themeColor="accent1" w:shadow="1"/>
      </w:pBdr>
      <w:ind w:left="1152" w:right="1152"/>
    </w:pPr>
    <w:rPr>
      <w:i/>
      <w:iCs/>
      <w:color w:val="92BC00" w:themeColor="accent1"/>
    </w:rPr>
  </w:style>
  <w:style w:type="paragraph" w:styleId="BodyText2">
    <w:name w:val="Body Text 2"/>
    <w:basedOn w:val="Normal"/>
    <w:link w:val="BodyText2Char"/>
    <w:semiHidden/>
    <w:unhideWhenUsed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semiHidden/>
    <w:rPr>
      <w:sz w:val="20"/>
    </w:rPr>
  </w:style>
  <w:style w:type="character" w:customStyle="1" w:styleId="BodyText2Char">
    <w:name w:val="Body Text 2 Char"/>
    <w:basedOn w:val="DefaultParagraphFont"/>
    <w:link w:val="BodyText2"/>
    <w:semiHidden/>
    <w:rPr>
      <w:sz w:val="20"/>
    </w:rPr>
  </w:style>
  <w:style w:type="paragraph" w:styleId="BodyTextFirstIndent2">
    <w:name w:val="Body Text First Indent 2"/>
    <w:basedOn w:val="BodyText2"/>
    <w:link w:val="BodyTextFirstIndent2Char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Pr>
      <w:sz w:val="20"/>
    </w:rPr>
  </w:style>
  <w:style w:type="paragraph" w:styleId="BodyTextIndent2">
    <w:name w:val="Body Text Indent 2"/>
    <w:basedOn w:val="Normal"/>
    <w:link w:val="BodyTextIndent2Char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Pr>
      <w:sz w:val="20"/>
    </w:rPr>
  </w:style>
  <w:style w:type="paragraph" w:styleId="BodyTextIndent3">
    <w:name w:val="Body Text Indent 3"/>
    <w:basedOn w:val="Normal"/>
    <w:link w:val="BodyTextIndent3Char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pPr>
      <w:spacing w:after="200"/>
    </w:pPr>
    <w:rPr>
      <w:b/>
      <w:bCs/>
      <w:color w:val="92BC00" w:themeColor="accent1"/>
    </w:rPr>
  </w:style>
  <w:style w:type="paragraph" w:styleId="Closing">
    <w:name w:val="Closing"/>
    <w:basedOn w:val="Normal"/>
    <w:link w:val="ClosingChar"/>
    <w:semiHidden/>
    <w:unhideWhenUsed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Pr>
      <w:sz w:val="20"/>
    </w:rPr>
  </w:style>
  <w:style w:type="paragraph" w:styleId="CommentText">
    <w:name w:val="annotation text"/>
    <w:basedOn w:val="Normal"/>
    <w:link w:val="CommentTextChar"/>
    <w:semiHidden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</w:style>
  <w:style w:type="character" w:customStyle="1" w:styleId="DateChar">
    <w:name w:val="Date Char"/>
    <w:basedOn w:val="DefaultParagraphFont"/>
    <w:link w:val="Date"/>
    <w:semiHidden/>
    <w:rPr>
      <w:sz w:val="20"/>
    </w:rPr>
  </w:style>
  <w:style w:type="paragraph" w:styleId="DocumentMap">
    <w:name w:val="Document Map"/>
    <w:basedOn w:val="Normal"/>
    <w:link w:val="DocumentMapChar"/>
    <w:semiHidden/>
    <w:unhideWhenUsed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</w:style>
  <w:style w:type="character" w:customStyle="1" w:styleId="E-mailSignatureChar">
    <w:name w:val="E-mail Signature Char"/>
    <w:basedOn w:val="DefaultParagraphFont"/>
    <w:link w:val="E-mailSignature"/>
    <w:semiHidden/>
    <w:rPr>
      <w:sz w:val="20"/>
    </w:rPr>
  </w:style>
  <w:style w:type="paragraph" w:styleId="EndnoteText">
    <w:name w:val="endnote text"/>
    <w:basedOn w:val="Normal"/>
    <w:link w:val="EndnoteTextChar"/>
    <w:semiHidden/>
    <w:unhideWhenUsed/>
    <w:rPr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Pr>
      <w:sz w:val="20"/>
      <w:szCs w:val="20"/>
    </w:rPr>
  </w:style>
  <w:style w:type="paragraph" w:styleId="EnvelopeAddress">
    <w:name w:val="envelope address"/>
    <w:basedOn w:val="Normal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Pr>
      <w:rFonts w:asciiTheme="majorHAnsi" w:eastAsiaTheme="majorEastAsia" w:hAnsiTheme="majorHAnsi" w:cstheme="majorBidi"/>
      <w:szCs w:val="20"/>
    </w:rPr>
  </w:style>
  <w:style w:type="paragraph" w:styleId="Footer">
    <w:name w:val="footer"/>
    <w:basedOn w:val="Normal"/>
    <w:link w:val="FooterChar"/>
    <w:uiPriority w:val="99"/>
    <w:semiHidden/>
    <w:pPr>
      <w:spacing w:before="0" w:after="0"/>
    </w:pPr>
  </w:style>
  <w:style w:type="paragraph" w:styleId="FootnoteText">
    <w:name w:val="footnote text"/>
    <w:basedOn w:val="Normal"/>
    <w:link w:val="FootnoteTextChar"/>
    <w:semiHidden/>
    <w:unhideWhenUsed/>
    <w:rPr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420111"/>
  </w:style>
  <w:style w:type="paragraph" w:styleId="Header">
    <w:name w:val="header"/>
    <w:basedOn w:val="Normal"/>
    <w:link w:val="HeaderChar"/>
    <w:uiPriority w:val="99"/>
    <w:semiHidden/>
    <w:pPr>
      <w:spacing w:before="0" w:after="0"/>
    </w:pPr>
  </w:style>
  <w:style w:type="character" w:customStyle="1" w:styleId="Heading1Char">
    <w:name w:val="Heading 1 Char"/>
    <w:basedOn w:val="DefaultParagraphFont"/>
    <w:link w:val="Heading1"/>
    <w:uiPriority w:val="9"/>
    <w:rsid w:val="00420111"/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Pr>
      <w:rFonts w:asciiTheme="majorHAnsi" w:eastAsiaTheme="majorEastAsia" w:hAnsiTheme="majorHAnsi" w:cstheme="majorBidi"/>
      <w:b/>
      <w:bCs/>
      <w:color w:val="92BC00" w:themeColor="accent1"/>
      <w:sz w:val="20"/>
    </w:rPr>
  </w:style>
  <w:style w:type="character" w:customStyle="1" w:styleId="Heading4Char">
    <w:name w:val="Heading 4 Char"/>
    <w:basedOn w:val="DefaultParagraphFont"/>
    <w:link w:val="Heading4"/>
    <w:semiHidden/>
    <w:rPr>
      <w:rFonts w:asciiTheme="majorHAnsi" w:eastAsiaTheme="majorEastAsia" w:hAnsiTheme="majorHAnsi" w:cstheme="majorBidi"/>
      <w:b/>
      <w:bCs/>
      <w:i/>
      <w:iCs/>
      <w:color w:val="92BC00" w:themeColor="accent1"/>
      <w:sz w:val="20"/>
    </w:rPr>
  </w:style>
  <w:style w:type="character" w:customStyle="1" w:styleId="Heading5Char">
    <w:name w:val="Heading 5 Char"/>
    <w:basedOn w:val="DefaultParagraphFont"/>
    <w:link w:val="Heading5"/>
    <w:semiHidden/>
    <w:rPr>
      <w:rFonts w:asciiTheme="majorHAnsi" w:eastAsiaTheme="majorEastAsia" w:hAnsiTheme="majorHAnsi" w:cstheme="majorBidi"/>
      <w:color w:val="485D00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semiHidden/>
    <w:rPr>
      <w:rFonts w:asciiTheme="majorHAnsi" w:eastAsiaTheme="majorEastAsia" w:hAnsiTheme="majorHAnsi" w:cstheme="majorBidi"/>
      <w:i/>
      <w:iCs/>
      <w:color w:val="485D00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Pr>
      <w:i/>
      <w:iCs/>
      <w:sz w:val="20"/>
    </w:rPr>
  </w:style>
  <w:style w:type="paragraph" w:styleId="HTMLPreformatted">
    <w:name w:val="HTML Preformatted"/>
    <w:basedOn w:val="Normal"/>
    <w:link w:val="HTMLPreformattedChar"/>
    <w:semiHidden/>
    <w:unhideWhenUsed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pPr>
      <w:ind w:left="1800" w:hanging="200"/>
    </w:pPr>
  </w:style>
  <w:style w:type="paragraph" w:styleId="IndexHeading">
    <w:name w:val="index heading"/>
    <w:basedOn w:val="Normal"/>
    <w:next w:val="Index1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semiHidden/>
    <w:unhideWhenUsed/>
    <w:pPr>
      <w:ind w:left="360" w:hanging="360"/>
      <w:contextualSpacing/>
    </w:pPr>
  </w:style>
  <w:style w:type="paragraph" w:styleId="List2">
    <w:name w:val="List 2"/>
    <w:basedOn w:val="Normal"/>
    <w:semiHidden/>
    <w:unhideWhenUsed/>
    <w:pPr>
      <w:ind w:left="720" w:hanging="360"/>
      <w:contextualSpacing/>
    </w:pPr>
  </w:style>
  <w:style w:type="paragraph" w:styleId="List3">
    <w:name w:val="List 3"/>
    <w:basedOn w:val="Normal"/>
    <w:semiHidden/>
    <w:unhideWhenUsed/>
    <w:pPr>
      <w:ind w:left="1080" w:hanging="360"/>
      <w:contextualSpacing/>
    </w:pPr>
  </w:style>
  <w:style w:type="paragraph" w:styleId="List4">
    <w:name w:val="List 4"/>
    <w:basedOn w:val="Normal"/>
    <w:semiHidden/>
    <w:unhideWhenUsed/>
    <w:pPr>
      <w:ind w:left="1440" w:hanging="360"/>
      <w:contextualSpacing/>
    </w:pPr>
  </w:style>
  <w:style w:type="paragraph" w:styleId="List5">
    <w:name w:val="List 5"/>
    <w:basedOn w:val="Normal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pPr>
      <w:numPr>
        <w:numId w:val="10"/>
      </w:numPr>
      <w:contextualSpacing/>
    </w:pPr>
  </w:style>
  <w:style w:type="paragraph" w:styleId="MacroText">
    <w:name w:val="macro"/>
    <w:link w:val="MacroTextChar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semiHidden/>
    <w:unhideWhenUsed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</w:style>
  <w:style w:type="character" w:customStyle="1" w:styleId="NoteHeadingChar">
    <w:name w:val="Note Heading Char"/>
    <w:basedOn w:val="DefaultParagraphFont"/>
    <w:link w:val="NoteHeading"/>
    <w:semiHidden/>
    <w:rPr>
      <w:sz w:val="20"/>
    </w:rPr>
  </w:style>
  <w:style w:type="paragraph" w:styleId="PlainText">
    <w:name w:val="Plain Text"/>
    <w:basedOn w:val="Normal"/>
    <w:link w:val="PlainTextChar"/>
    <w:semiHidden/>
    <w:unhideWhenUsed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semiHidden/>
    <w:unhideWhenUsed/>
  </w:style>
  <w:style w:type="character" w:customStyle="1" w:styleId="SalutationChar">
    <w:name w:val="Salutation Char"/>
    <w:basedOn w:val="DefaultParagraphFont"/>
    <w:link w:val="Salutation"/>
    <w:semiHidden/>
    <w:rPr>
      <w:sz w:val="20"/>
    </w:rPr>
  </w:style>
  <w:style w:type="paragraph" w:styleId="Signature">
    <w:name w:val="Signature"/>
    <w:basedOn w:val="Normal"/>
    <w:link w:val="SignatureChar"/>
    <w:semiHidden/>
    <w:unhideWhenUsed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Pr>
      <w:sz w:val="20"/>
    </w:rPr>
  </w:style>
  <w:style w:type="paragraph" w:styleId="TableofAuthorities">
    <w:name w:val="table of authorities"/>
    <w:basedOn w:val="Normal"/>
    <w:next w:val="Normal"/>
    <w:semiHidden/>
    <w:unhideWhenUsed/>
    <w:pPr>
      <w:ind w:left="200" w:hanging="200"/>
    </w:pPr>
  </w:style>
  <w:style w:type="paragraph" w:styleId="TableofFigures">
    <w:name w:val="table of figures"/>
    <w:basedOn w:val="Normal"/>
    <w:next w:val="Normal"/>
    <w:semiHidden/>
    <w:unhideWhenUsed/>
  </w:style>
  <w:style w:type="paragraph" w:styleId="TOAHeading">
    <w:name w:val="toa heading"/>
    <w:basedOn w:val="Normal"/>
    <w:next w:val="Normal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unhideWhenUsed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unhideWhenUsed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unhideWhenUsed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unhideWhenUsed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unhideWhenUsed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unhideWhenUsed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unhideWhenUsed/>
    <w:pPr>
      <w:spacing w:after="100"/>
      <w:ind w:left="1600"/>
    </w:pPr>
  </w:style>
  <w:style w:type="paragraph" w:styleId="TOCHeading">
    <w:name w:val="TOC Heading"/>
    <w:basedOn w:val="Heading1"/>
    <w:next w:val="Normal"/>
    <w:semiHidden/>
    <w:unhideWhenUsed/>
    <w:qFormat/>
    <w:pPr>
      <w:outlineLvl w:val="9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20111"/>
  </w:style>
  <w:style w:type="table" w:styleId="GridTable1Light-Accent2">
    <w:name w:val="Grid Table 1 Light Accent 2"/>
    <w:basedOn w:val="TableNormal"/>
    <w:uiPriority w:val="46"/>
    <w:rsid w:val="00AB29FA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95E00" w:themeFill="accent1" w:themeFillShade="80"/>
      </w:tcPr>
    </w:tblStylePr>
    <w:tblStylePr w:type="lastRow">
      <w:rPr>
        <w:b/>
        <w:bCs/>
      </w:rPr>
      <w:tblPr/>
      <w:tcPr>
        <w:tcBorders>
          <w:top w:val="double" w:sz="2" w:space="0" w:color="E7BB7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">
    <w:name w:val="Table Grid"/>
    <w:basedOn w:val="TableNormal"/>
    <w:uiPriority w:val="59"/>
    <w:rsid w:val="00AB29FA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mmonslb\AppData\Roaming\Microsoft\Templates\Banner%20calendar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F8C6D5CE1F54ABD91EDE1064B0C45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009F31-1152-4941-BBE0-BD1C97A5ED7A}"/>
      </w:docPartPr>
      <w:docPartBody>
        <w:p w:rsidR="00DD0F24" w:rsidRDefault="005E632B">
          <w:pPr>
            <w:pStyle w:val="5F8C6D5CE1F54ABD91EDE1064B0C45B0"/>
          </w:pPr>
          <w:r>
            <w:t>Sunday</w:t>
          </w:r>
        </w:p>
      </w:docPartBody>
    </w:docPart>
    <w:docPart>
      <w:docPartPr>
        <w:name w:val="CE55F52F76FD4F25B7D492C01C0A97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49CCC3-02C1-4F10-8172-8A16E46ABEFE}"/>
      </w:docPartPr>
      <w:docPartBody>
        <w:p w:rsidR="00DD0F24" w:rsidRDefault="005E632B">
          <w:pPr>
            <w:pStyle w:val="CE55F52F76FD4F25B7D492C01C0A97FC"/>
          </w:pPr>
          <w:r>
            <w:t>Monday</w:t>
          </w:r>
        </w:p>
      </w:docPartBody>
    </w:docPart>
    <w:docPart>
      <w:docPartPr>
        <w:name w:val="0B7F54F406954BFFA35C98161D59B6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D6D905-8CF1-4C1F-8E63-AC0424977F6D}"/>
      </w:docPartPr>
      <w:docPartBody>
        <w:p w:rsidR="00DD0F24" w:rsidRDefault="005E632B">
          <w:pPr>
            <w:pStyle w:val="0B7F54F406954BFFA35C98161D59B666"/>
          </w:pPr>
          <w:r>
            <w:t>Tuesday</w:t>
          </w:r>
        </w:p>
      </w:docPartBody>
    </w:docPart>
    <w:docPart>
      <w:docPartPr>
        <w:name w:val="6F2A8AB1242C47128C3C20F228FC89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622286-38CD-45B4-BA7C-F1838FAD0F84}"/>
      </w:docPartPr>
      <w:docPartBody>
        <w:p w:rsidR="00DD0F24" w:rsidRDefault="005E632B">
          <w:pPr>
            <w:pStyle w:val="6F2A8AB1242C47128C3C20F228FC89DD"/>
          </w:pPr>
          <w:r>
            <w:t>Wednesday</w:t>
          </w:r>
        </w:p>
      </w:docPartBody>
    </w:docPart>
    <w:docPart>
      <w:docPartPr>
        <w:name w:val="43952EF467884482838345C1FE3505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CC8029-A23C-45C2-AB1F-25168B369DB3}"/>
      </w:docPartPr>
      <w:docPartBody>
        <w:p w:rsidR="00DD0F24" w:rsidRDefault="005E632B">
          <w:pPr>
            <w:pStyle w:val="43952EF467884482838345C1FE3505E4"/>
          </w:pPr>
          <w:r>
            <w:t>Thursday</w:t>
          </w:r>
        </w:p>
      </w:docPartBody>
    </w:docPart>
    <w:docPart>
      <w:docPartPr>
        <w:name w:val="B9CBA9778A04470D88F9B56C0902D7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0B55D5-3AE5-49EE-9677-26786E396821}"/>
      </w:docPartPr>
      <w:docPartBody>
        <w:p w:rsidR="00DD0F24" w:rsidRDefault="005E632B">
          <w:pPr>
            <w:pStyle w:val="B9CBA9778A04470D88F9B56C0902D7A8"/>
          </w:pPr>
          <w:r>
            <w:t>Friday</w:t>
          </w:r>
        </w:p>
      </w:docPartBody>
    </w:docPart>
    <w:docPart>
      <w:docPartPr>
        <w:name w:val="39F3BBA75FDF420CBDB92139E290E7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F621D4-6F26-40E0-9C86-DD0A276009AD}"/>
      </w:docPartPr>
      <w:docPartBody>
        <w:p w:rsidR="00DD0F24" w:rsidRDefault="005E632B">
          <w:pPr>
            <w:pStyle w:val="39F3BBA75FDF420CBDB92139E290E72F"/>
          </w:pPr>
          <w:r>
            <w:t>Saturday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altName w:val="ＭＳ Ｐ明朝"/>
    <w:charset w:val="80"/>
    <w:family w:val="roman"/>
    <w:pitch w:val="variable"/>
    <w:sig w:usb0="E00002FF" w:usb1="6AC7FDFB" w:usb2="08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071"/>
    <w:rsid w:val="005E632B"/>
    <w:rsid w:val="00737078"/>
    <w:rsid w:val="00DD0F24"/>
    <w:rsid w:val="00FA7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F8C6D5CE1F54ABD91EDE1064B0C45B0">
    <w:name w:val="5F8C6D5CE1F54ABD91EDE1064B0C45B0"/>
  </w:style>
  <w:style w:type="paragraph" w:customStyle="1" w:styleId="CE55F52F76FD4F25B7D492C01C0A97FC">
    <w:name w:val="CE55F52F76FD4F25B7D492C01C0A97FC"/>
  </w:style>
  <w:style w:type="paragraph" w:customStyle="1" w:styleId="0B7F54F406954BFFA35C98161D59B666">
    <w:name w:val="0B7F54F406954BFFA35C98161D59B666"/>
  </w:style>
  <w:style w:type="paragraph" w:customStyle="1" w:styleId="6F2A8AB1242C47128C3C20F228FC89DD">
    <w:name w:val="6F2A8AB1242C47128C3C20F228FC89DD"/>
  </w:style>
  <w:style w:type="paragraph" w:customStyle="1" w:styleId="43952EF467884482838345C1FE3505E4">
    <w:name w:val="43952EF467884482838345C1FE3505E4"/>
  </w:style>
  <w:style w:type="paragraph" w:customStyle="1" w:styleId="B9CBA9778A04470D88F9B56C0902D7A8">
    <w:name w:val="B9CBA9778A04470D88F9B56C0902D7A8"/>
  </w:style>
  <w:style w:type="paragraph" w:customStyle="1" w:styleId="39F3BBA75FDF420CBDB92139E290E72F">
    <w:name w:val="39F3BBA75FDF420CBDB92139E290E72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anner Calendar">
      <a:dk1>
        <a:sysClr val="windowText" lastClr="000000"/>
      </a:dk1>
      <a:lt1>
        <a:sysClr val="window" lastClr="FFFFFF"/>
      </a:lt1>
      <a:dk2>
        <a:srgbClr val="2B142D"/>
      </a:dk2>
      <a:lt2>
        <a:srgbClr val="727272"/>
      </a:lt2>
      <a:accent1>
        <a:srgbClr val="92BC00"/>
      </a:accent1>
      <a:accent2>
        <a:srgbClr val="C98C22"/>
      </a:accent2>
      <a:accent3>
        <a:srgbClr val="65D6FF"/>
      </a:accent3>
      <a:accent4>
        <a:srgbClr val="D39BC8"/>
      </a:accent4>
      <a:accent5>
        <a:srgbClr val="C00000"/>
      </a:accent5>
      <a:accent6>
        <a:srgbClr val="FFFF00"/>
      </a:accent6>
      <a:hlink>
        <a:srgbClr val="0000FF"/>
      </a:hlink>
      <a:folHlink>
        <a:srgbClr val="800080"/>
      </a:folHlink>
    </a:clrScheme>
    <a:fontScheme name="Banner Calendar">
      <a:majorFont>
        <a:latin typeface="Cooper Black"/>
        <a:ea typeface=""/>
        <a:cs typeface=""/>
        <a:font script="Jpan" typeface="ＭＳ Ｐ明朝"/>
      </a:majorFont>
      <a:minorFont>
        <a:latin typeface="Corbel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1" ma:contentTypeDescription="Create a new document." ma:contentTypeScope="" ma:versionID="64dfb1555687e0874b4304b796b5b0c7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e6e4c555b5e194d05b7203de9c4567b3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  <xsd:element ref="ns1:_ip_UnifiedCompliancePolicyProperties" minOccurs="0"/>
                <xsd:element ref="ns1:_ip_UnifiedCompliancePolicyUIAction" minOccurs="0"/>
                <xsd:element ref="ns2:Image" minOccurs="0"/>
                <xsd:element ref="ns4:TaxCatchAll" minOccurs="0"/>
                <xsd:element ref="ns2:ImageTagsTaxHTField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22" nillable="true" ma:displayName="Image" ma:format="Image" ma:internalName="Imag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3DFAF646-ACED-408F-8ACE-8A2E85A204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CDBCABF-D84F-46B5-BCD6-8832184155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F5BF721-5DBE-43DF-B9C3-9A4498AC87F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Banner calendar</Template>
  <TotalTime>0</TotalTime>
  <Pages>2</Pages>
  <Words>258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1731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2023-04-28T15:50:00Z</dcterms:created>
  <dcterms:modified xsi:type="dcterms:W3CDTF">2023-04-28T19:26:00Z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